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FE8944" w14:textId="2AE3AB21" w:rsidR="001B541D" w:rsidRPr="00E80187" w:rsidRDefault="00E7161B" w:rsidP="00E7161B">
      <w:pPr>
        <w:pStyle w:val="Title"/>
        <w:rPr>
          <w:rStyle w:val="Hyperlink"/>
        </w:rPr>
      </w:pPr>
      <w:r w:rsidRPr="00E80187">
        <w:rPr>
          <w:rStyle w:val="Strong"/>
        </w:rPr>
        <w:t>Appendix C to 34 C.F.R. Part 75</w:t>
      </w:r>
      <w:r w:rsidR="00F52B6F" w:rsidRPr="00E80187">
        <w:rPr>
          <w:rStyle w:val="Strong"/>
        </w:rPr>
        <w:t xml:space="preserve"> </w:t>
      </w:r>
    </w:p>
    <w:p w14:paraId="03B77CBD" w14:textId="5DFDDF76" w:rsidR="00E7161B" w:rsidRPr="00E80187" w:rsidRDefault="00E7161B" w:rsidP="00E7161B">
      <w:r w:rsidRPr="00E80187">
        <w:t>Name of Organization: KEY Center</w:t>
      </w:r>
    </w:p>
    <w:p w14:paraId="1C2C44FA" w14:textId="17684684" w:rsidR="00E7161B" w:rsidRPr="00E80187" w:rsidRDefault="00E7161B" w:rsidP="00E7161B">
      <w:r w:rsidRPr="00E80187">
        <w:t>Name of Program: TRIO Student Support Services</w:t>
      </w:r>
    </w:p>
    <w:p w14:paraId="629E65C1" w14:textId="6B632F99" w:rsidR="00E7161B" w:rsidRPr="00E80187" w:rsidRDefault="00E7161B" w:rsidP="00E7161B">
      <w:r w:rsidRPr="00E80187">
        <w:t xml:space="preserve">Contact Information for Program Staff: Cherlyn Hodge, 361-485-6387, </w:t>
      </w:r>
      <w:hyperlink r:id="rId7" w:history="1">
        <w:r w:rsidRPr="00E80187">
          <w:rPr>
            <w:rStyle w:val="Hyperlink"/>
          </w:rPr>
          <w:t>Cherlyn.Hodge@VictoriaCollege.edu</w:t>
        </w:r>
      </w:hyperlink>
    </w:p>
    <w:p w14:paraId="3308C954" w14:textId="02D94AB7" w:rsidR="00E7161B" w:rsidRPr="00E80187" w:rsidRDefault="00E7161B" w:rsidP="00B111D9">
      <w:r w:rsidRPr="00E80187">
        <w:t>Because this program is supported in whole or in part by financial assistance from the U.S. Department of Education, we</w:t>
      </w:r>
      <w:r w:rsidR="00B111D9" w:rsidRPr="00E80187">
        <w:t xml:space="preserve"> </w:t>
      </w:r>
      <w:r w:rsidRPr="00E80187">
        <w:t>are required to provide you the following information:</w:t>
      </w:r>
    </w:p>
    <w:p w14:paraId="6FA49F81" w14:textId="2957FF80" w:rsidR="00E7161B" w:rsidRPr="00E80187" w:rsidRDefault="00E7161B" w:rsidP="00E7161B">
      <w:pPr>
        <w:pStyle w:val="ListParagraph"/>
        <w:numPr>
          <w:ilvl w:val="0"/>
          <w:numId w:val="2"/>
        </w:numPr>
      </w:pPr>
      <w:r w:rsidRPr="00E80187">
        <w:t xml:space="preserve">We may not discriminate against you on the basis of religion, a religious belief, a refusal to hold a religious belief, or a refusal to attend or participate in a religious practice. </w:t>
      </w:r>
    </w:p>
    <w:p w14:paraId="7DC65474" w14:textId="12660A44" w:rsidR="00E7161B" w:rsidRPr="00E80187" w:rsidRDefault="00E7161B" w:rsidP="00E7161B">
      <w:pPr>
        <w:pStyle w:val="ListParagraph"/>
        <w:numPr>
          <w:ilvl w:val="0"/>
          <w:numId w:val="2"/>
        </w:numPr>
        <w:spacing w:before="0"/>
      </w:pPr>
      <w:r w:rsidRPr="00E80187">
        <w:t>We may not require you to attend or participate in any explicitly religious activities (including activities that involve overt religious content such as worship, religious instruction, or proselytization) that may be offered by our organization, and any participation by you in such activities must be purely voluntary.</w:t>
      </w:r>
    </w:p>
    <w:p w14:paraId="66D388AC" w14:textId="037E4BF9" w:rsidR="00E7161B" w:rsidRPr="00E80187" w:rsidRDefault="00E7161B" w:rsidP="00E7161B">
      <w:pPr>
        <w:pStyle w:val="ListParagraph"/>
        <w:numPr>
          <w:ilvl w:val="0"/>
          <w:numId w:val="2"/>
        </w:numPr>
        <w:spacing w:before="0"/>
      </w:pPr>
      <w:r w:rsidRPr="00E80187">
        <w:t>We must separate in time or location any privately funded explicitly religious activities (including activities that involve overt religious content such as worship, religious instruction, or proselytization) from activities supported with direct Federal financial assistance.</w:t>
      </w:r>
    </w:p>
    <w:p w14:paraId="166746E9" w14:textId="55EBA92C" w:rsidR="00E7161B" w:rsidRPr="00E80187" w:rsidRDefault="00E7161B" w:rsidP="00E7161B">
      <w:pPr>
        <w:pStyle w:val="ListParagraph"/>
        <w:numPr>
          <w:ilvl w:val="0"/>
          <w:numId w:val="2"/>
        </w:numPr>
        <w:spacing w:before="0"/>
      </w:pPr>
      <w:r w:rsidRPr="00E80187">
        <w:t xml:space="preserve">You may report violations of these protections, including any denials of services or benefits by an organization, by filing a written complaint with the U.S. Department of Education at </w:t>
      </w:r>
      <w:hyperlink r:id="rId8" w:history="1">
        <w:r w:rsidRPr="00E80187">
          <w:rPr>
            <w:rStyle w:val="Hyperlink"/>
          </w:rPr>
          <w:t>BeneficiaryNoticeComplaints@ed.gov</w:t>
        </w:r>
      </w:hyperlink>
      <w:r w:rsidRPr="00E80187">
        <w:t>.</w:t>
      </w:r>
    </w:p>
    <w:p w14:paraId="6769373B" w14:textId="3D335E5C" w:rsidR="00E7161B" w:rsidRPr="00E80187" w:rsidRDefault="00E7161B" w:rsidP="00B111D9">
      <w:r w:rsidRPr="00E80187">
        <w:t>This written notice must be given to you before you enroll in the program or receive services from the program, unless the</w:t>
      </w:r>
      <w:r w:rsidR="00B111D9" w:rsidRPr="00E80187">
        <w:t xml:space="preserve"> </w:t>
      </w:r>
      <w:r w:rsidRPr="00E80187">
        <w:t>nature of the service provided, or exigent circumstances make it impracticable to provide such notice before we provide</w:t>
      </w:r>
      <w:r w:rsidR="00B111D9" w:rsidRPr="00E80187">
        <w:t xml:space="preserve"> </w:t>
      </w:r>
      <w:r w:rsidRPr="00E80187">
        <w:t>the actual service. In such an instance, this notice must be given to you at the earliest available opportunity.</w:t>
      </w:r>
    </w:p>
    <w:sectPr w:rsidR="00E7161B" w:rsidRPr="00E80187" w:rsidSect="00E7161B">
      <w:type w:val="continuous"/>
      <w:pgSz w:w="15840" w:h="12240" w:orient="landscape"/>
      <w:pgMar w:top="1440" w:right="1440" w:bottom="1440" w:left="1440" w:header="720" w:footer="111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681A6" w14:textId="77777777" w:rsidR="00F14A65" w:rsidRDefault="00F14A65" w:rsidP="001B541D">
      <w:r>
        <w:separator/>
      </w:r>
    </w:p>
  </w:endnote>
  <w:endnote w:type="continuationSeparator" w:id="0">
    <w:p w14:paraId="6FC64BC5" w14:textId="77777777" w:rsidR="00F14A65" w:rsidRDefault="00F14A65" w:rsidP="001B54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0CCC8" w14:textId="77777777" w:rsidR="00F14A65" w:rsidRDefault="00F14A65" w:rsidP="001B541D">
      <w:r>
        <w:separator/>
      </w:r>
    </w:p>
  </w:footnote>
  <w:footnote w:type="continuationSeparator" w:id="0">
    <w:p w14:paraId="6149E1F8" w14:textId="77777777" w:rsidR="00F14A65" w:rsidRDefault="00F14A65" w:rsidP="001B54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3F5D3D"/>
    <w:multiLevelType w:val="hybridMultilevel"/>
    <w:tmpl w:val="6A967C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FD328E5"/>
    <w:multiLevelType w:val="hybridMultilevel"/>
    <w:tmpl w:val="0898F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2766277">
    <w:abstractNumId w:val="1"/>
  </w:num>
  <w:num w:numId="2" w16cid:durableId="8041993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61B"/>
    <w:rsid w:val="000306D0"/>
    <w:rsid w:val="00062ED2"/>
    <w:rsid w:val="00155333"/>
    <w:rsid w:val="001B541D"/>
    <w:rsid w:val="001E092C"/>
    <w:rsid w:val="002023B1"/>
    <w:rsid w:val="00267092"/>
    <w:rsid w:val="002674C4"/>
    <w:rsid w:val="0027780D"/>
    <w:rsid w:val="00280CD6"/>
    <w:rsid w:val="002F67FB"/>
    <w:rsid w:val="00311E59"/>
    <w:rsid w:val="003226C3"/>
    <w:rsid w:val="003B227E"/>
    <w:rsid w:val="00436C2E"/>
    <w:rsid w:val="00477B2D"/>
    <w:rsid w:val="004D7986"/>
    <w:rsid w:val="004E3AA5"/>
    <w:rsid w:val="004F1305"/>
    <w:rsid w:val="00502611"/>
    <w:rsid w:val="00507D06"/>
    <w:rsid w:val="00551A75"/>
    <w:rsid w:val="00650205"/>
    <w:rsid w:val="0069065D"/>
    <w:rsid w:val="006970F0"/>
    <w:rsid w:val="006D3450"/>
    <w:rsid w:val="00702797"/>
    <w:rsid w:val="00703A1A"/>
    <w:rsid w:val="00732DE0"/>
    <w:rsid w:val="007A15CF"/>
    <w:rsid w:val="008074C6"/>
    <w:rsid w:val="008604A3"/>
    <w:rsid w:val="00892B78"/>
    <w:rsid w:val="008E78D5"/>
    <w:rsid w:val="00907B0F"/>
    <w:rsid w:val="00952A94"/>
    <w:rsid w:val="00975E8B"/>
    <w:rsid w:val="00982FF3"/>
    <w:rsid w:val="009B106E"/>
    <w:rsid w:val="009C7171"/>
    <w:rsid w:val="00A044B9"/>
    <w:rsid w:val="00A152D2"/>
    <w:rsid w:val="00A41D40"/>
    <w:rsid w:val="00B111D9"/>
    <w:rsid w:val="00B31264"/>
    <w:rsid w:val="00B74929"/>
    <w:rsid w:val="00B77C3D"/>
    <w:rsid w:val="00C56384"/>
    <w:rsid w:val="00C9303A"/>
    <w:rsid w:val="00CA4ADB"/>
    <w:rsid w:val="00CB7BF0"/>
    <w:rsid w:val="00D35AF8"/>
    <w:rsid w:val="00D3778A"/>
    <w:rsid w:val="00DA7F6D"/>
    <w:rsid w:val="00E270B7"/>
    <w:rsid w:val="00E7161B"/>
    <w:rsid w:val="00E80187"/>
    <w:rsid w:val="00F14A65"/>
    <w:rsid w:val="00F52B6F"/>
    <w:rsid w:val="00FA503E"/>
    <w:rsid w:val="00FC1A59"/>
    <w:rsid w:val="00FC5B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1D234"/>
  <w15:docId w15:val="{31EF830D-3069-4F8E-8514-0FFCC49A8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161B"/>
    <w:pPr>
      <w:spacing w:before="240"/>
    </w:pPr>
    <w:rPr>
      <w:rFonts w:eastAsia="Arial Narrow" w:cstheme="minorHAnsi"/>
    </w:rPr>
  </w:style>
  <w:style w:type="paragraph" w:styleId="Heading1">
    <w:name w:val="heading 1"/>
    <w:basedOn w:val="Normal"/>
    <w:uiPriority w:val="9"/>
    <w:qFormat/>
    <w:rsid w:val="00702797"/>
    <w:pPr>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table" w:styleId="TableGridLight">
    <w:name w:val="Grid Table Light"/>
    <w:basedOn w:val="TableNormal"/>
    <w:uiPriority w:val="40"/>
    <w:rsid w:val="0015533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A41D40"/>
    <w:rPr>
      <w:sz w:val="16"/>
      <w:szCs w:val="16"/>
    </w:rPr>
  </w:style>
  <w:style w:type="paragraph" w:styleId="CommentText">
    <w:name w:val="annotation text"/>
    <w:basedOn w:val="Normal"/>
    <w:link w:val="CommentTextChar"/>
    <w:uiPriority w:val="99"/>
    <w:semiHidden/>
    <w:unhideWhenUsed/>
    <w:rsid w:val="00A41D40"/>
    <w:rPr>
      <w:sz w:val="20"/>
      <w:szCs w:val="20"/>
    </w:rPr>
  </w:style>
  <w:style w:type="character" w:customStyle="1" w:styleId="CommentTextChar">
    <w:name w:val="Comment Text Char"/>
    <w:basedOn w:val="DefaultParagraphFont"/>
    <w:link w:val="CommentText"/>
    <w:uiPriority w:val="99"/>
    <w:semiHidden/>
    <w:rsid w:val="00A41D40"/>
    <w:rPr>
      <w:rFonts w:ascii="Arial Narrow" w:eastAsia="Arial Narrow" w:hAnsi="Arial Narrow" w:cs="Arial Narrow"/>
      <w:sz w:val="20"/>
      <w:szCs w:val="20"/>
    </w:rPr>
  </w:style>
  <w:style w:type="paragraph" w:styleId="CommentSubject">
    <w:name w:val="annotation subject"/>
    <w:basedOn w:val="CommentText"/>
    <w:next w:val="CommentText"/>
    <w:link w:val="CommentSubjectChar"/>
    <w:uiPriority w:val="99"/>
    <w:semiHidden/>
    <w:unhideWhenUsed/>
    <w:rsid w:val="00A41D40"/>
    <w:rPr>
      <w:b/>
      <w:bCs/>
    </w:rPr>
  </w:style>
  <w:style w:type="character" w:customStyle="1" w:styleId="CommentSubjectChar">
    <w:name w:val="Comment Subject Char"/>
    <w:basedOn w:val="CommentTextChar"/>
    <w:link w:val="CommentSubject"/>
    <w:uiPriority w:val="99"/>
    <w:semiHidden/>
    <w:rsid w:val="00A41D40"/>
    <w:rPr>
      <w:rFonts w:ascii="Arial Narrow" w:eastAsia="Arial Narrow" w:hAnsi="Arial Narrow" w:cs="Arial Narrow"/>
      <w:b/>
      <w:bCs/>
      <w:sz w:val="20"/>
      <w:szCs w:val="20"/>
    </w:rPr>
  </w:style>
  <w:style w:type="paragraph" w:styleId="Header">
    <w:name w:val="header"/>
    <w:basedOn w:val="Normal"/>
    <w:link w:val="HeaderChar"/>
    <w:uiPriority w:val="99"/>
    <w:unhideWhenUsed/>
    <w:rsid w:val="00A41D40"/>
    <w:pPr>
      <w:tabs>
        <w:tab w:val="center" w:pos="4680"/>
        <w:tab w:val="right" w:pos="9360"/>
      </w:tabs>
    </w:pPr>
  </w:style>
  <w:style w:type="character" w:customStyle="1" w:styleId="HeaderChar">
    <w:name w:val="Header Char"/>
    <w:basedOn w:val="DefaultParagraphFont"/>
    <w:link w:val="Header"/>
    <w:uiPriority w:val="99"/>
    <w:rsid w:val="00A41D40"/>
    <w:rPr>
      <w:rFonts w:ascii="Arial Narrow" w:eastAsia="Arial Narrow" w:hAnsi="Arial Narrow" w:cs="Arial Narrow"/>
    </w:rPr>
  </w:style>
  <w:style w:type="paragraph" w:styleId="Footer">
    <w:name w:val="footer"/>
    <w:basedOn w:val="Normal"/>
    <w:link w:val="FooterChar"/>
    <w:uiPriority w:val="99"/>
    <w:unhideWhenUsed/>
    <w:rsid w:val="00A41D40"/>
    <w:pPr>
      <w:tabs>
        <w:tab w:val="center" w:pos="4680"/>
        <w:tab w:val="right" w:pos="9360"/>
      </w:tabs>
    </w:pPr>
  </w:style>
  <w:style w:type="character" w:customStyle="1" w:styleId="FooterChar">
    <w:name w:val="Footer Char"/>
    <w:basedOn w:val="DefaultParagraphFont"/>
    <w:link w:val="Footer"/>
    <w:uiPriority w:val="99"/>
    <w:rsid w:val="00A41D40"/>
    <w:rPr>
      <w:rFonts w:ascii="Arial Narrow" w:eastAsia="Arial Narrow" w:hAnsi="Arial Narrow" w:cs="Arial Narrow"/>
    </w:rPr>
  </w:style>
  <w:style w:type="paragraph" w:styleId="Title">
    <w:name w:val="Title"/>
    <w:basedOn w:val="Normal"/>
    <w:next w:val="Normal"/>
    <w:link w:val="TitleChar"/>
    <w:uiPriority w:val="10"/>
    <w:qFormat/>
    <w:rsid w:val="00E7161B"/>
    <w:rPr>
      <w:sz w:val="28"/>
      <w:szCs w:val="28"/>
      <w:u w:val="single"/>
    </w:rPr>
  </w:style>
  <w:style w:type="character" w:customStyle="1" w:styleId="TitleChar">
    <w:name w:val="Title Char"/>
    <w:basedOn w:val="DefaultParagraphFont"/>
    <w:link w:val="Title"/>
    <w:uiPriority w:val="10"/>
    <w:rsid w:val="00E7161B"/>
    <w:rPr>
      <w:rFonts w:eastAsia="Arial Narrow" w:cstheme="minorHAnsi"/>
      <w:sz w:val="28"/>
      <w:szCs w:val="28"/>
      <w:u w:val="single"/>
    </w:rPr>
  </w:style>
  <w:style w:type="character" w:styleId="SubtleEmphasis">
    <w:name w:val="Subtle Emphasis"/>
    <w:basedOn w:val="DefaultParagraphFont"/>
    <w:uiPriority w:val="19"/>
    <w:qFormat/>
    <w:rsid w:val="000306D0"/>
    <w:rPr>
      <w:i/>
      <w:iCs/>
      <w:color w:val="404040" w:themeColor="text1" w:themeTint="BF"/>
    </w:rPr>
  </w:style>
  <w:style w:type="table" w:styleId="ListTable3">
    <w:name w:val="List Table 3"/>
    <w:basedOn w:val="TableNormal"/>
    <w:uiPriority w:val="48"/>
    <w:rsid w:val="00952A94"/>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styleId="Hyperlink">
    <w:name w:val="Hyperlink"/>
    <w:basedOn w:val="DefaultParagraphFont"/>
    <w:uiPriority w:val="99"/>
    <w:unhideWhenUsed/>
    <w:rsid w:val="00E7161B"/>
    <w:rPr>
      <w:color w:val="0070C0"/>
      <w:u w:val="single"/>
    </w:rPr>
  </w:style>
  <w:style w:type="character" w:styleId="UnresolvedMention">
    <w:name w:val="Unresolved Mention"/>
    <w:basedOn w:val="DefaultParagraphFont"/>
    <w:uiPriority w:val="99"/>
    <w:semiHidden/>
    <w:unhideWhenUsed/>
    <w:rsid w:val="00C9303A"/>
    <w:rPr>
      <w:color w:val="605E5C"/>
      <w:shd w:val="clear" w:color="auto" w:fill="E1DFDD"/>
    </w:rPr>
  </w:style>
  <w:style w:type="character" w:styleId="FollowedHyperlink">
    <w:name w:val="FollowedHyperlink"/>
    <w:basedOn w:val="DefaultParagraphFont"/>
    <w:uiPriority w:val="99"/>
    <w:semiHidden/>
    <w:unhideWhenUsed/>
    <w:rsid w:val="00267092"/>
    <w:rPr>
      <w:color w:val="96607D" w:themeColor="followedHyperlink"/>
      <w:u w:val="single"/>
    </w:rPr>
  </w:style>
  <w:style w:type="character" w:styleId="Strong">
    <w:name w:val="Strong"/>
    <w:basedOn w:val="DefaultParagraphFont"/>
    <w:uiPriority w:val="22"/>
    <w:qFormat/>
    <w:rsid w:val="00E716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BeneficiaryNoticeComplaints@ed.gov" TargetMode="External"/><Relationship Id="rId3" Type="http://schemas.openxmlformats.org/officeDocument/2006/relationships/settings" Target="settings.xml"/><Relationship Id="rId7" Type="http://schemas.openxmlformats.org/officeDocument/2006/relationships/hyperlink" Target="mailto:Cherlyn.Hodge@VictoriaCollege.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carmona\Documents\Custom%20Office%20Templates\KEY%20Center%20Documen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KEY Center Document Template</Template>
  <TotalTime>0</TotalTime>
  <Pages>1</Pages>
  <Words>277</Words>
  <Characters>1585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KEY Center - Tutoring Log</vt:lpstr>
    </vt:vector>
  </TitlesOfParts>
  <Company>The Victoria College</Company>
  <LinksUpToDate>false</LinksUpToDate>
  <CharactersWithSpaces>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Religious Nondiscrimination Notice</dc:title>
  <dc:creator>KEY Center</dc:creator>
  <dc:description/>
  <cp:lastModifiedBy>SUPAK, Ariel</cp:lastModifiedBy>
  <cp:revision>2</cp:revision>
  <dcterms:created xsi:type="dcterms:W3CDTF">2026-08-11T19:07:00Z</dcterms:created>
  <dcterms:modified xsi:type="dcterms:W3CDTF">2026-08-11T19:07:00Z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2015-08-14T00:00:00Z</vt:filetime>
  </property>
  <property fmtid="{D5CDD505-2E9C-101B-9397-08002B2CF9AE}" pid="3" name="Creator">
    <vt:lpwstr>Acrobat PDFMaker 11 for Word</vt:lpwstr>
  </property>
  <property fmtid="{D5CDD505-2E9C-101B-9397-08002B2CF9AE}" pid="4" name="LastSaved">
    <vt:filetime>2026-06-25T00:00:00Z</vt:filetime>
  </property>
  <property fmtid="{D5CDD505-2E9C-101B-9397-08002B2CF9AE}" pid="5" name="Producer">
    <vt:lpwstr>Adobe PDF Library 11.0</vt:lpwstr>
  </property>
  <property fmtid="{D5CDD505-2E9C-101B-9397-08002B2CF9AE}" pid="6" name="SourceModified">
    <vt:lpwstr>D:20150814190942</vt:lpwstr>
  </property>
  <property fmtid="{D5CDD505-2E9C-101B-9397-08002B2CF9AE}" pid="7" name="MSIP_Label_dd93e2e6-5163-4dc9-9925-40179249330e_Enabled">
    <vt:lpwstr>true</vt:lpwstr>
  </property>
  <property fmtid="{D5CDD505-2E9C-101B-9397-08002B2CF9AE}" pid="8" name="MSIP_Label_dd93e2e6-5163-4dc9-9925-40179249330e_SetDate">
    <vt:lpwstr>2026-07-01T13:59:37Z</vt:lpwstr>
  </property>
  <property fmtid="{D5CDD505-2E9C-101B-9397-08002B2CF9AE}" pid="9" name="MSIP_Label_dd93e2e6-5163-4dc9-9925-40179249330e_Method">
    <vt:lpwstr>Standard</vt:lpwstr>
  </property>
  <property fmtid="{D5CDD505-2E9C-101B-9397-08002B2CF9AE}" pid="10" name="MSIP_Label_dd93e2e6-5163-4dc9-9925-40179249330e_Name">
    <vt:lpwstr>defa4170-0d19-0005-0004-bc88714345d2</vt:lpwstr>
  </property>
  <property fmtid="{D5CDD505-2E9C-101B-9397-08002B2CF9AE}" pid="11" name="MSIP_Label_dd93e2e6-5163-4dc9-9925-40179249330e_SiteId">
    <vt:lpwstr>9f7000b0-cb48-4a38-ba59-13eb9ab73890</vt:lpwstr>
  </property>
  <property fmtid="{D5CDD505-2E9C-101B-9397-08002B2CF9AE}" pid="12" name="MSIP_Label_dd93e2e6-5163-4dc9-9925-40179249330e_ActionId">
    <vt:lpwstr>4a0990df-c8d7-470a-affb-e57da6ffa6bf</vt:lpwstr>
  </property>
  <property fmtid="{D5CDD505-2E9C-101B-9397-08002B2CF9AE}" pid="13" name="MSIP_Label_dd93e2e6-5163-4dc9-9925-40179249330e_ContentBits">
    <vt:lpwstr>0</vt:lpwstr>
  </property>
  <property fmtid="{D5CDD505-2E9C-101B-9397-08002B2CF9AE}" pid="14" name="MSIP_Label_dd93e2e6-5163-4dc9-9925-40179249330e_Tag">
    <vt:lpwstr>10, 3, 0, 1</vt:lpwstr>
  </property>
</Properties>
</file>